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942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942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942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942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942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942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942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942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942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942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942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942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942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942E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942E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333 070 000 000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942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942ED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E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942ED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2016-09-23T11:01:00Z</dcterms:created>
  <dcterms:modified xsi:type="dcterms:W3CDTF">2016-09-23T11:02:00Z</dcterms:modified>
</cp:coreProperties>
</file>