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607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607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607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607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6070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607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607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607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607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607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607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6070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607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607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607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607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607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607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607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607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607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607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607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607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607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6070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6070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607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07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07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07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607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9,6026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6070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6070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607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607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6070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70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6070A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607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6070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607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6070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2016-12-16T12:21:00Z</cp:lastPrinted>
  <dcterms:created xsi:type="dcterms:W3CDTF">2016-12-16T12:20:00Z</dcterms:created>
  <dcterms:modified xsi:type="dcterms:W3CDTF">2016-12-16T12:21:00Z</dcterms:modified>
</cp:coreProperties>
</file>