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C6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C6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C6C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2017132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C6C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C6C5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C6C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29.05.2017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C6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C6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C6C5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C6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C6C5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C6C5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C6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C6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C6C5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C6C5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C6C5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C6C5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C6C5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C6C5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C6C5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C6C5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C6C5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C6C5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C6C5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C6C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C6C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C6C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C6C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21 400 000 000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C6C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8,7636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C6C5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C6C5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C6C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C6C5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CC6C5E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C5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6C5E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2017-05-29T08:28:00Z</cp:lastPrinted>
  <dcterms:created xsi:type="dcterms:W3CDTF">2017-05-29T08:27:00Z</dcterms:created>
  <dcterms:modified xsi:type="dcterms:W3CDTF">2017-05-29T08:28:00Z</dcterms:modified>
</cp:coreProperties>
</file>