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73F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73F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73F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73F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73F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73F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73F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73F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73F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73F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73F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73F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73F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73F5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73F5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73F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9,2548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73F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73F5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F53"/>
    <w:rsid w:val="0006322A"/>
    <w:rsid w:val="00096875"/>
    <w:rsid w:val="000B3557"/>
    <w:rsid w:val="000B56EB"/>
    <w:rsid w:val="000E5903"/>
    <w:rsid w:val="001526FF"/>
    <w:rsid w:val="00171884"/>
    <w:rsid w:val="00173F53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73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73F5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73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73F5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2017-04-20T08:47:00Z</cp:lastPrinted>
  <dcterms:created xsi:type="dcterms:W3CDTF">2017-04-20T08:45:00Z</dcterms:created>
  <dcterms:modified xsi:type="dcterms:W3CDTF">2017-04-20T08:48:00Z</dcterms:modified>
</cp:coreProperties>
</file>