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65A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65A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65A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65A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65A7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65A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65A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65A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65A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65A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65A7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65A7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65A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65A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65A7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65A7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65A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65A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65A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65A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65A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65A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65A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65A7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65A7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65A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5A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5A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5A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65A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10,5106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65A7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65A7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65A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65A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65A7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A70"/>
    <w:rsid w:val="0006322A"/>
    <w:rsid w:val="00096875"/>
    <w:rsid w:val="000B3557"/>
    <w:rsid w:val="000B56EB"/>
    <w:rsid w:val="000E5903"/>
    <w:rsid w:val="001526FF"/>
    <w:rsid w:val="00165A70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2016-05-04T08:41:00Z</dcterms:created>
  <dcterms:modified xsi:type="dcterms:W3CDTF">2016-05-04T08:42:00Z</dcterms:modified>
</cp:coreProperties>
</file>