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155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155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1556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1556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1556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1556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155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155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1556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155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1556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1556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155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155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1556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1556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155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1556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1556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1556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1556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1556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1556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1556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1556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155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155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269 007 000 000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155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155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155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10,9554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1556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1556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11,1050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155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155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61556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56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1556E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155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1556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155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1556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2015-11-24T06:12:00Z</cp:lastPrinted>
  <dcterms:created xsi:type="dcterms:W3CDTF">2015-11-24T06:09:00Z</dcterms:created>
  <dcterms:modified xsi:type="dcterms:W3CDTF">2015-11-24T06:14:00Z</dcterms:modified>
</cp:coreProperties>
</file>