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BD739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BD739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21.09.2015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BD739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096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D739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BD739E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BD739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21.09.2015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BD739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22.09.2015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BD739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D739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BD739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BD739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BD739E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BD739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BD739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BD739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BD739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Расписание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BD739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BD739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BD739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BD739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BD739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BD739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BD739E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BD739E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Результаты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BD739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D739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245 910 000 000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D739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D739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BD739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10,6243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D739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D739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10,8550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BD739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BD739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BD739E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39E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739E"/>
    <w:rsid w:val="00BF1A15"/>
    <w:rsid w:val="00C30F0C"/>
    <w:rsid w:val="00C60DF4"/>
    <w:rsid w:val="00C733C7"/>
    <w:rsid w:val="00CF758C"/>
    <w:rsid w:val="00D205AC"/>
    <w:rsid w:val="00D361E7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BD73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D739E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BD73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D739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5</TotalTime>
  <Pages>3</Pages>
  <Words>554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2015-09-22T06:15:00Z</cp:lastPrinted>
  <dcterms:created xsi:type="dcterms:W3CDTF">2015-09-22T06:12:00Z</dcterms:created>
  <dcterms:modified xsi:type="dcterms:W3CDTF">2015-09-22T06:17:00Z</dcterms:modified>
</cp:coreProperties>
</file>