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619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619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619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2016075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619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6199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619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619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619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6199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619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6199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6199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619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619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6199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6199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6199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619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619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619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6199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619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6199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6199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6199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619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19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96 528 000 000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19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96 528 000 000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19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96 528 000 000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619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10,5332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6199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6199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10,5350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619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6199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6199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99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61999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619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199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619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6199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2016-04-14T08:39:00Z</cp:lastPrinted>
  <dcterms:created xsi:type="dcterms:W3CDTF">2016-04-14T08:38:00Z</dcterms:created>
  <dcterms:modified xsi:type="dcterms:W3CDTF">2016-04-14T08:40:00Z</dcterms:modified>
</cp:coreProperties>
</file>