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527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527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19.01.2017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5270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2017011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5270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5270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5270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19.01.2017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527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527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5270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527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5270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5270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527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527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5270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5270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527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5270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5270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5270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5270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5270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5270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5270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5270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5270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5270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323 000 000 000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5270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5270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5270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9,5167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5270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5270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5270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5270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252701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70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5270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527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5270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527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5270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2017-01-19T08:39:00Z</cp:lastPrinted>
  <dcterms:created xsi:type="dcterms:W3CDTF">2017-01-19T08:39:00Z</dcterms:created>
  <dcterms:modified xsi:type="dcterms:W3CDTF">2017-01-19T08:40:00Z</dcterms:modified>
</cp:coreProperties>
</file>