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28.08.2017</w:t>
            </w:r>
          </w:p>
        </w:tc>
      </w:tr>
      <w:tr w:rsidR="003C549B" w:rsidRPr="00B237E3" w:rsidTr="000455D6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45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2017224</w:t>
            </w:r>
          </w:p>
        </w:tc>
      </w:tr>
      <w:tr w:rsidR="003C549B" w:rsidRPr="00B237E3" w:rsidTr="000455D6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455D6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455D6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45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0455D6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45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29.08.2017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05.09.2017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455D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455D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455D6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455D6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455D6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455D6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455D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455D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45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0455D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45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0455D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45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0455D6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455D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0455D6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45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0455D6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455D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0455D6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455D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455D6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455D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25 300 000 000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25 300 000 000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25 300 000 000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8,5119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8,5050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8,5500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0455D6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455D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5D6"/>
    <w:rsid w:val="000455D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2017-08-29T10:57:00Z</dcterms:created>
  <dcterms:modified xsi:type="dcterms:W3CDTF">2017-08-29T10:58:00Z</dcterms:modified>
</cp:coreProperties>
</file>