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D09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D09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D09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2017314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</w:t>
            </w:r>
            <w:r w:rsidRPr="00F75869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D09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D098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D09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24.11.2017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D09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D09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D09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D09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D09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D098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D09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D09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D09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D09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D09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D09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D09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D09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D09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D09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D09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D098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D098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D09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D09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D09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D09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D09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D098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D098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D09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D09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D098B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98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D098B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2017-11-24T10:51:00Z</dcterms:created>
  <dcterms:modified xsi:type="dcterms:W3CDTF">2017-11-24T10:52:00Z</dcterms:modified>
</cp:coreProperties>
</file>