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E1841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0E18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E1841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0E18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13.07.2017</w:t>
            </w:r>
          </w:p>
        </w:tc>
      </w:tr>
      <w:tr w:rsidR="003C549B" w:rsidRPr="00B237E3" w:rsidTr="000E1841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0E18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2017176</w:t>
            </w:r>
          </w:p>
        </w:tc>
      </w:tr>
      <w:tr w:rsidR="003C549B" w:rsidRPr="00B237E3" w:rsidTr="000E1841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E1841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E1841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E18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0E1841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0E184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0E1841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0E18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13.07.2017</w:t>
            </w:r>
          </w:p>
        </w:tc>
      </w:tr>
      <w:tr w:rsidR="003C549B" w:rsidRPr="002113E5" w:rsidTr="000E1841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0E18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14.07.2017</w:t>
            </w:r>
          </w:p>
        </w:tc>
      </w:tr>
      <w:tr w:rsidR="003C549B" w:rsidRPr="002113E5" w:rsidTr="000E1841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0E18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0E1841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E18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E1841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0E18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E1841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0E18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E1841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0E184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E1841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0E18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E1841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E1841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E1841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0E18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E1841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0E18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E1841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0E18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E1841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0E18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E1841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0E18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0E1841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0E18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0E1841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0E18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0E1841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0E18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0E1841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0E18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0E1841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0E18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0E1841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0E184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E1841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0E184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E1841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0E18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0E1841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E18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409 200 000 000</w:t>
            </w:r>
          </w:p>
        </w:tc>
      </w:tr>
      <w:tr w:rsidR="003C549B" w:rsidRPr="0065185C" w:rsidTr="000E1841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E18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0E1841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E18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0E1841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0E18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8,5243</w:t>
            </w:r>
          </w:p>
        </w:tc>
      </w:tr>
      <w:tr w:rsidR="003C549B" w:rsidRPr="0065185C" w:rsidTr="000E1841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E184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0E1841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E184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8,6120</w:t>
            </w:r>
          </w:p>
        </w:tc>
      </w:tr>
      <w:tr w:rsidR="003C549B" w:rsidRPr="0065185C" w:rsidTr="000E1841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0E18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0E1841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0E18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841"/>
    <w:rsid w:val="0006322A"/>
    <w:rsid w:val="00096875"/>
    <w:rsid w:val="000B3557"/>
    <w:rsid w:val="000B56EB"/>
    <w:rsid w:val="000E1841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2017-07-14T11:07:00Z</dcterms:created>
  <dcterms:modified xsi:type="dcterms:W3CDTF">2017-07-14T11:08:00Z</dcterms:modified>
</cp:coreProperties>
</file>