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16.01.2018</w:t>
            </w:r>
          </w:p>
        </w:tc>
      </w:tr>
      <w:tr w:rsidR="003C549B" w:rsidRPr="00B237E3" w:rsidTr="00015C39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15C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2018007</w:t>
            </w:r>
          </w:p>
        </w:tc>
      </w:tr>
      <w:tr w:rsidR="003C549B" w:rsidRPr="00B237E3" w:rsidTr="00015C39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15C39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15C39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15C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15C39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15C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16.01.2018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17.01.2018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15C3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15C3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15C39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15C39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15C3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15C3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15C3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15C3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15C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15C3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15C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15C3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15C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15C3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15C3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15C39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15C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15C39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15C3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15C39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15C3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15C39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15C3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015C3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15C3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C39"/>
    <w:rsid w:val="00015C3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2018-01-17T10:57:00Z</dcterms:created>
  <dcterms:modified xsi:type="dcterms:W3CDTF">2018-01-17T10:57:00Z</dcterms:modified>
</cp:coreProperties>
</file>