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842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842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842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842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8425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842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842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842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842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842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842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8425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842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842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842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842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842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842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842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842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8425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842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8425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8425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8425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8425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842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842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1 757 000 000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842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1 757 000 000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842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1 757 000 000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842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11,0189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8425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8425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842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842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5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8425C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2015-09-04T13:02:00Z</dcterms:created>
  <dcterms:modified xsi:type="dcterms:W3CDTF">2015-09-04T13:02:00Z</dcterms:modified>
</cp:coreProperties>
</file>