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270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270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270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270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270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270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270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270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270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270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270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270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270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2700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2700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181 860 000 000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10,5559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270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32700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00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27004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270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2700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270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270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2015-11-02T06:26:00Z</cp:lastPrinted>
  <dcterms:created xsi:type="dcterms:W3CDTF">2015-11-02T06:21:00Z</dcterms:created>
  <dcterms:modified xsi:type="dcterms:W3CDTF">2015-11-02T06:27:00Z</dcterms:modified>
</cp:coreProperties>
</file>