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853AF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5853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853AF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5853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25.08.2017</w:t>
            </w:r>
          </w:p>
        </w:tc>
      </w:tr>
      <w:tr w:rsidR="003C549B" w:rsidRPr="00B237E3" w:rsidTr="005853AF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5853A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2017222</w:t>
            </w:r>
          </w:p>
        </w:tc>
      </w:tr>
      <w:tr w:rsidR="003C549B" w:rsidRPr="00B237E3" w:rsidTr="005853AF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853AF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853AF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5853A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5853AF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5853A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5853AF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5853A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25.08.2017</w:t>
            </w:r>
          </w:p>
        </w:tc>
      </w:tr>
      <w:tr w:rsidR="003C549B" w:rsidRPr="002113E5" w:rsidTr="005853AF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5853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28.08.2017</w:t>
            </w:r>
          </w:p>
        </w:tc>
      </w:tr>
      <w:tr w:rsidR="003C549B" w:rsidRPr="002113E5" w:rsidTr="005853AF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5853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5853AF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5853A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853AF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5853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853AF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5853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853AF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5853A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853AF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5853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853AF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853AF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853AF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5853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853AF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5853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853AF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5853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853AF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5853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853AF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5853A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5853AF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5853A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5853AF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5853A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5853AF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5853A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5853AF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5853A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5853AF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5853A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5853AF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5853A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853AF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5853A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853AF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5853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5853AF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5853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100 164 000 000</w:t>
            </w:r>
          </w:p>
        </w:tc>
      </w:tr>
      <w:tr w:rsidR="003C549B" w:rsidRPr="0065185C" w:rsidTr="005853AF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5853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100 164 000 000</w:t>
            </w:r>
          </w:p>
        </w:tc>
      </w:tr>
      <w:tr w:rsidR="003C549B" w:rsidRPr="0065185C" w:rsidTr="005853AF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5853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100 164 000 000</w:t>
            </w:r>
          </w:p>
        </w:tc>
      </w:tr>
      <w:tr w:rsidR="003C549B" w:rsidRPr="0065185C" w:rsidTr="005853AF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5853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5853AF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5853A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5853AF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5853A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5853AF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5853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5853AF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5853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3A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853AF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2017-08-28T11:02:00Z</dcterms:created>
  <dcterms:modified xsi:type="dcterms:W3CDTF">2017-08-28T11:03:00Z</dcterms:modified>
</cp:coreProperties>
</file>