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4A51F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23E66" w:rsidRPr="00CC5818" w:rsidRDefault="004A51F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4A51F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4A51F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23.08.2018</w:t>
            </w:r>
          </w:p>
        </w:tc>
      </w:tr>
      <w:tr w:rsidR="00323E66" w:rsidRPr="00CC5818" w:rsidTr="004A51F1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4A51F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2018236</w:t>
            </w:r>
          </w:p>
        </w:tc>
      </w:tr>
      <w:tr w:rsidR="00323E66" w:rsidRPr="00CC5818" w:rsidTr="004A51F1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4A51F1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CC5818">
              <w:lastRenderedPageBreak/>
              <w:t>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4A51F1">
        <w:trPr>
          <w:trHeight w:val="46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4A51F1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4A51F1">
        <w:trPr>
          <w:trHeight w:val="1036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4A51F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4A51F1">
        <w:trPr>
          <w:trHeight w:val="413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521" w:type="dxa"/>
            <w:vAlign w:val="center"/>
          </w:tcPr>
          <w:p w:rsidR="00323E66" w:rsidRPr="00CC5818" w:rsidRDefault="004A51F1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4A51F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4A51F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23.08.2018</w:t>
            </w:r>
          </w:p>
        </w:tc>
      </w:tr>
      <w:tr w:rsidR="00323E66" w:rsidRPr="00CC5818" w:rsidTr="004A51F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4A51F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24.08.2018</w:t>
            </w:r>
          </w:p>
        </w:tc>
      </w:tr>
      <w:tr w:rsidR="00323E66" w:rsidRPr="00CC5818" w:rsidTr="004A51F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521" w:type="dxa"/>
            <w:vAlign w:val="center"/>
          </w:tcPr>
          <w:p w:rsidR="00323E66" w:rsidRPr="00CC5818" w:rsidRDefault="004A51F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4A51F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4A51F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4A51F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521" w:type="dxa"/>
            <w:vAlign w:val="center"/>
          </w:tcPr>
          <w:p w:rsidR="00323E66" w:rsidRPr="00CC5818" w:rsidRDefault="004A51F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4A51F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4A51F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4A51F1">
        <w:trPr>
          <w:trHeight w:val="397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4A51F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4A51F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23E66" w:rsidRPr="00CC5818" w:rsidRDefault="004A51F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4A51F1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521" w:type="dxa"/>
            <w:vAlign w:val="center"/>
          </w:tcPr>
          <w:p w:rsidR="00323E66" w:rsidRPr="00CC5818" w:rsidRDefault="004A51F1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4A51F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521" w:type="dxa"/>
            <w:vAlign w:val="center"/>
          </w:tcPr>
          <w:p w:rsidR="00323E66" w:rsidRPr="00CC5818" w:rsidRDefault="004A51F1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4A51F1">
        <w:trPr>
          <w:trHeight w:val="55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4A51F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4A51F1">
        <w:trPr>
          <w:trHeight w:val="85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4A51F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4A51F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4A51F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4A51F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4A51F1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4A51F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4A51F1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4A51F1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23E66" w:rsidRPr="00CC5818" w:rsidRDefault="004A51F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4A51F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23E66" w:rsidRPr="00CC5818" w:rsidRDefault="004A51F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4A51F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4A51F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4A51F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4A51F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4A51F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23E66" w:rsidRPr="00CC5818" w:rsidRDefault="004A51F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4A51F1">
        <w:trPr>
          <w:trHeight w:val="794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4A51F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4A51F1">
        <w:trPr>
          <w:trHeight w:val="65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4A51F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4A51F1">
        <w:trPr>
          <w:trHeight w:val="579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4A51F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4A51F1">
        <w:trPr>
          <w:trHeight w:val="54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4A51F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4A51F1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4A51F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4A51F1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4A51F1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4A51F1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4A51F1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4A51F1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4A51F1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4A51F1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4A51F1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4A51F1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4A51F1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4A51F1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4A51F1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4A51F1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521" w:type="dxa"/>
            <w:vAlign w:val="center"/>
          </w:tcPr>
          <w:p w:rsidR="00323E66" w:rsidRPr="00CC5818" w:rsidRDefault="004A51F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4A51F1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4A51F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4A51F1" w:rsidP="0011411A">
      <w:r>
        <w:rPr>
          <w:lang w:val="en-US"/>
        </w:rPr>
        <w:t xml:space="preserve"> </w:t>
      </w:r>
    </w:p>
    <w:p w:rsidR="00D92F8E" w:rsidRPr="00A52B20" w:rsidRDefault="004A51F1" w:rsidP="00933604">
      <w:r>
        <w:t xml:space="preserve">     </w:t>
      </w:r>
    </w:p>
    <w:p w:rsidR="00A52B20" w:rsidRPr="00401125" w:rsidRDefault="004A51F1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1F1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4A51F1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582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2018-08-24T10:59:00Z</dcterms:created>
  <dcterms:modified xsi:type="dcterms:W3CDTF">2018-08-24T10:59:00Z</dcterms:modified>
</cp:coreProperties>
</file>