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655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21.05.2018</w:t>
            </w:r>
          </w:p>
        </w:tc>
      </w:tr>
      <w:tr w:rsidR="00323E66" w:rsidRPr="00CC5818" w:rsidTr="00E32D19">
        <w:trPr>
          <w:trHeight w:val="1036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2018128</w:t>
            </w:r>
          </w:p>
        </w:tc>
      </w:tr>
      <w:tr w:rsidR="00323E66" w:rsidRPr="00CC5818" w:rsidTr="00E32D19">
        <w:trPr>
          <w:trHeight w:val="1036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32D19">
        <w:trPr>
          <w:trHeight w:val="1036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32D19">
        <w:trPr>
          <w:trHeight w:val="46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Валюта договора репо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32D19">
        <w:trPr>
          <w:trHeight w:val="1036"/>
        </w:trPr>
        <w:tc>
          <w:tcPr>
            <w:tcW w:w="5245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32D19">
        <w:trPr>
          <w:trHeight w:val="413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21.05.2018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22.05.2018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32D19">
        <w:trPr>
          <w:trHeight w:val="511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32D19">
        <w:trPr>
          <w:trHeight w:val="551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32D19">
        <w:trPr>
          <w:trHeight w:val="85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32D19">
        <w:trPr>
          <w:trHeight w:val="511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655" w:type="dxa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32D19">
        <w:trPr>
          <w:trHeight w:val="794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32D19">
        <w:trPr>
          <w:trHeight w:val="655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32D19">
        <w:trPr>
          <w:trHeight w:val="579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32D19">
        <w:trPr>
          <w:trHeight w:val="545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t>1 270 000 000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t>1 270 000 000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t>1 270 000 000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E32D19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655" w:type="dxa"/>
            <w:vAlign w:val="center"/>
          </w:tcPr>
          <w:p w:rsidR="00323E66" w:rsidRPr="00CC5818" w:rsidRDefault="00E32D1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1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32D19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2018-05-22T11:07:00Z</dcterms:created>
  <dcterms:modified xsi:type="dcterms:W3CDTF">2018-05-22T11:07:00Z</dcterms:modified>
</cp:coreProperties>
</file>