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18.01.2019</w:t>
            </w:r>
          </w:p>
        </w:tc>
      </w:tr>
      <w:tr w:rsidR="00323E66" w:rsidRPr="00CC5818" w:rsidTr="00A5564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2019010</w:t>
            </w:r>
          </w:p>
        </w:tc>
      </w:tr>
      <w:tr w:rsidR="00323E66" w:rsidRPr="00CC5818" w:rsidTr="00A5564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5564C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5564C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A5564C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5564C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18.01.2019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21.01.2019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5564C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A5564C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5564C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5564C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5564C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5564C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5564C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A5564C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7,3602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</w:rPr>
            </w:pPr>
            <w:r>
              <w:t>105 000 000 000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</w:rPr>
            </w:pPr>
            <w:r>
              <w:t>105 000 000 000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</w:rPr>
            </w:pPr>
            <w:r>
              <w:t>105 000 000 000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</w:rPr>
            </w:pPr>
            <w:r>
              <w:t>7,3607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7,3602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A5564C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556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5564C" w:rsidP="0011411A">
      <w:r>
        <w:rPr>
          <w:lang w:val="en-US"/>
        </w:rPr>
        <w:t xml:space="preserve"> </w:t>
      </w:r>
    </w:p>
    <w:p w:rsidR="00D92F8E" w:rsidRPr="00A52B20" w:rsidRDefault="00A5564C" w:rsidP="00933604">
      <w:r>
        <w:t xml:space="preserve">     </w:t>
      </w:r>
    </w:p>
    <w:p w:rsidR="00A52B20" w:rsidRPr="00401125" w:rsidRDefault="00A5564C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4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5564C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2019-01-21T10:53:00Z</dcterms:created>
  <dcterms:modified xsi:type="dcterms:W3CDTF">2019-01-21T10:54:00Z</dcterms:modified>
</cp:coreProperties>
</file>