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6E26D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6E26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6E26D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6E26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01.11.2017</w:t>
            </w:r>
          </w:p>
        </w:tc>
      </w:tr>
      <w:tr w:rsidR="003C549B" w:rsidRPr="00B237E3" w:rsidTr="006E26DF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6E26D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2017292</w:t>
            </w:r>
          </w:p>
        </w:tc>
      </w:tr>
      <w:tr w:rsidR="003C549B" w:rsidRPr="00B237E3" w:rsidTr="006E26DF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6E26DF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6E26DF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6E26D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6E26DF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6E26D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6E26D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6E26D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01.11.2017</w:t>
            </w:r>
          </w:p>
        </w:tc>
      </w:tr>
      <w:tr w:rsidR="003C549B" w:rsidRPr="002113E5" w:rsidTr="006E26D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6E26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02.11.2017</w:t>
            </w:r>
          </w:p>
        </w:tc>
      </w:tr>
      <w:tr w:rsidR="003C549B" w:rsidRPr="002113E5" w:rsidTr="006E26DF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6E26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6E26D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6E26D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6E26D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6E26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6E26DF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6E26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6E26D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6E26DF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6E26DF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6E26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6E26DF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E26D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E26DF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6E26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6E26D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6E26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E26DF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6E26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E26DF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6E26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6E26DF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6E26D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6E26DF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6E26D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6E26DF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6E26D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6E26DF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6E26D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6E26DF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6E26D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6E26DF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6E26D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6E26DF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6E26D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6E26DF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6E26D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6E26DF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6E26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6E26DF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6E26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40 600 000 000</w:t>
            </w:r>
          </w:p>
        </w:tc>
      </w:tr>
      <w:tr w:rsidR="003C549B" w:rsidRPr="0065185C" w:rsidTr="006E26DF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6E26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40 600 000 000</w:t>
            </w:r>
          </w:p>
        </w:tc>
      </w:tr>
      <w:tr w:rsidR="003C549B" w:rsidRPr="0065185C" w:rsidTr="006E26DF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6E26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40 600 000 000</w:t>
            </w:r>
          </w:p>
        </w:tc>
      </w:tr>
      <w:tr w:rsidR="003C549B" w:rsidRPr="0065185C" w:rsidTr="006E26DF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6E26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7,8579</w:t>
            </w:r>
          </w:p>
        </w:tc>
      </w:tr>
      <w:tr w:rsidR="003C549B" w:rsidRPr="0065185C" w:rsidTr="006E26DF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6E26D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6E26DF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6E26D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7,8703</w:t>
            </w:r>
          </w:p>
        </w:tc>
      </w:tr>
      <w:tr w:rsidR="003C549B" w:rsidRPr="0065185C" w:rsidTr="006E26DF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6E26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6E26DF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6E26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6D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6DF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2017-11-02T11:01:00Z</dcterms:created>
  <dcterms:modified xsi:type="dcterms:W3CDTF">2017-11-02T11:01:00Z</dcterms:modified>
</cp:coreProperties>
</file>