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D1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D1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D1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D1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D19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D19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D1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D19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D19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D19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D19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D19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D19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D19B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D19B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D1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D19B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B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D19B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2016-04-14T08:41:00Z</dcterms:created>
  <dcterms:modified xsi:type="dcterms:W3CDTF">2016-04-14T08:42:00Z</dcterms:modified>
</cp:coreProperties>
</file>