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2018333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</w:t>
            </w:r>
            <w:r w:rsidRPr="00CC5818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03.12.2018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RUONmDS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B402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B4027" w:rsidP="0011411A">
      <w:r>
        <w:rPr>
          <w:lang w:val="en-US"/>
        </w:rPr>
        <w:t>RUONmDS = RUONIA - DS, где</w:t>
      </w:r>
    </w:p>
    <w:p w:rsidR="00D92F8E" w:rsidRPr="00A52B20" w:rsidRDefault="006B4027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6B4027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02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B4027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2018-12-03T10:59:00Z</dcterms:created>
  <dcterms:modified xsi:type="dcterms:W3CDTF">2018-12-03T10:59:00Z</dcterms:modified>
</cp:coreProperties>
</file>