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10.10.2018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2018291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10.10.2018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F26116">
        <w:trPr>
          <w:trHeight w:val="178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F26116">
        <w:trPr>
          <w:trHeight w:val="1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F26116">
        <w:trPr>
          <w:trHeight w:val="41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 w:val="24"/>
              </w:rPr>
            </w:pPr>
            <w:r>
              <w:t>1 150 000 000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 w:val="24"/>
              </w:rPr>
            </w:pPr>
            <w:r>
              <w:t>1 150 000 000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 w:val="24"/>
              </w:rPr>
            </w:pPr>
            <w:r>
              <w:t>1 150 000 000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 w:val="24"/>
              </w:rPr>
            </w:pPr>
            <w: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F2611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F26116" w:rsidRDefault="00232B0E" w:rsidP="00F26116">
      <w:pPr>
        <w:ind w:firstLine="0"/>
        <w:rPr>
          <w:szCs w:val="28"/>
        </w:rPr>
      </w:pPr>
      <w:bookmarkStart w:id="0" w:name="_GoBack"/>
      <w:bookmarkEnd w:id="0"/>
    </w:p>
    <w:sectPr w:rsidR="00232B0E" w:rsidRPr="00F26116" w:rsidSect="00F26116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116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26116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2018-10-11T10:39:00Z</dcterms:created>
  <dcterms:modified xsi:type="dcterms:W3CDTF">2018-10-11T10:40:00Z</dcterms:modified>
</cp:coreProperties>
</file>