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9912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9912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19.08.2015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99123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073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9123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99123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99123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19.08.2015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9912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20.08.2015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9912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99123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9912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9912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99123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9912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9912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9912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Нет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99123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99123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99123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99123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99123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99123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99123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99123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99123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99123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99123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9912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912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125 920 000 000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912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9912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9912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11,0047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9123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99123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11,0400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9912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99123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23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1232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2015-08-21T12:05:00Z</dcterms:created>
  <dcterms:modified xsi:type="dcterms:W3CDTF">2015-08-21T12:06:00Z</dcterms:modified>
</cp:coreProperties>
</file>