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bookmarkStart w:id="0" w:name="_GoBack"/>
            <w:bookmarkEnd w:id="0"/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D1F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D1F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21.07.2015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D1F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D1F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D1FE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D1F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D1F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D1F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D1F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D1F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D1FE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D1FE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D1F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D1FE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D1FE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D1F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D1FE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D1FE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D1FE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D1FE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D1FE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D1FE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D1FE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D1FE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D1F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D1F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149 405 000 000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D1F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D1F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D1F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11,5237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D1FE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D1FE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11,5750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D1F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D1F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7D1FE3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FE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1FE3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2015-07-24T09:10:00Z</dcterms:created>
  <dcterms:modified xsi:type="dcterms:W3CDTF">2015-07-24T09:11:00Z</dcterms:modified>
</cp:coreProperties>
</file>