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079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079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079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2016219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079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079F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079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079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079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079F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079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079F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079F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079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079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079F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079F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079F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079F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079F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F079F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F079F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079F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079F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079F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079F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079F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079F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079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9,6720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079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151 950 000 000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079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079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079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9,6720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079F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079F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9,6720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079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079F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079F9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9F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079F9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2016-10-05T11:13:00Z</dcterms:created>
  <dcterms:modified xsi:type="dcterms:W3CDTF">2016-10-05T11:13:00Z</dcterms:modified>
</cp:coreProperties>
</file>