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10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10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26.10.2016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10CF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2016238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10CF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10CF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10CF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10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27.10.2016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10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10CF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10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10CF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10CF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10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10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10CF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10CF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10CF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10CF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10CF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B10CF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B10CF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10CF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10CF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10CF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10CF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10CF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10CF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10C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10C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222 733 000 000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10C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222 733 000 000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10C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222 733 000 000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10C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9,6046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10CF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10CF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9,7510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10C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10CF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B10CF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CF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0CF5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4</TotalTime>
  <Pages>3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2016-10-26T08:30:00Z</cp:lastPrinted>
  <dcterms:created xsi:type="dcterms:W3CDTF">2016-10-26T08:29:00Z</dcterms:created>
  <dcterms:modified xsi:type="dcterms:W3CDTF">2016-10-26T08:33:00Z</dcterms:modified>
</cp:coreProperties>
</file>