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61E6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61E6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09.10.2015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61E6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61E6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61E6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61E6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61E6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61E6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61E6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61E6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61E6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61E6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61E6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61E6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61E6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61E6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61E6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61E6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  <w:bookmarkStart w:id="0" w:name="_GoBack"/>
            <w:bookmarkEnd w:id="0"/>
          </w:p>
        </w:tc>
        <w:tc>
          <w:tcPr>
            <w:tcW w:w="2700" w:type="dxa"/>
            <w:vAlign w:val="center"/>
          </w:tcPr>
          <w:p w:rsidR="003C549B" w:rsidRPr="001526FF" w:rsidRDefault="00961E6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61E6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61E6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61E6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61E6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61E6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61E6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61E6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10,5510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61E6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11 418 000 000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61E6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11 418 000 000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61E6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11 418 000 000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61E6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10,6957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61E6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10,5510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61E6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10,7610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61E6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61E6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961E65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E6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61E65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61E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61E6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61E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61E6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101EE-1354-4717-BEFA-BDEB8A6C0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2015-10-12T06:10:00Z</cp:lastPrinted>
  <dcterms:created xsi:type="dcterms:W3CDTF">2015-10-12T06:09:00Z</dcterms:created>
  <dcterms:modified xsi:type="dcterms:W3CDTF">2015-10-12T06:11:00Z</dcterms:modified>
</cp:coreProperties>
</file>