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C549B" w:rsidRPr="00435E96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237" w:type="dxa"/>
            <w:vAlign w:val="center"/>
          </w:tcPr>
          <w:p w:rsidR="003C549B" w:rsidRPr="002113E5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10.04.2018</w:t>
            </w:r>
          </w:p>
        </w:tc>
      </w:tr>
      <w:tr w:rsidR="003C549B" w:rsidRPr="00B237E3" w:rsidTr="00E271EB">
        <w:trPr>
          <w:trHeight w:val="1036"/>
        </w:trPr>
        <w:tc>
          <w:tcPr>
            <w:tcW w:w="6663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C549B" w:rsidRPr="000B3557" w:rsidRDefault="00E271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2018087</w:t>
            </w:r>
          </w:p>
        </w:tc>
      </w:tr>
      <w:tr w:rsidR="003C549B" w:rsidRPr="00B237E3" w:rsidTr="00E271EB">
        <w:trPr>
          <w:trHeight w:val="1036"/>
        </w:trPr>
        <w:tc>
          <w:tcPr>
            <w:tcW w:w="6663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271EB">
        <w:trPr>
          <w:trHeight w:val="1036"/>
        </w:trPr>
        <w:tc>
          <w:tcPr>
            <w:tcW w:w="6663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F75869"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271EB">
        <w:trPr>
          <w:trHeight w:val="1036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E271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E271EB">
        <w:trPr>
          <w:trHeight w:val="413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C549B" w:rsidRPr="002113E5" w:rsidRDefault="00E271E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171884" w:rsidRDefault="00E271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10.04.2018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2113E5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11.04.2018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237" w:type="dxa"/>
            <w:vAlign w:val="center"/>
          </w:tcPr>
          <w:p w:rsidR="003C549B" w:rsidRPr="002113E5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E271E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C549B" w:rsidRPr="002113E5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271EB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237" w:type="dxa"/>
            <w:vAlign w:val="center"/>
          </w:tcPr>
          <w:p w:rsidR="003C549B" w:rsidRPr="002113E5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237" w:type="dxa"/>
            <w:vAlign w:val="center"/>
          </w:tcPr>
          <w:p w:rsidR="003C549B" w:rsidRPr="002113E5" w:rsidRDefault="00E271E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271EB">
        <w:trPr>
          <w:trHeight w:val="55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F24CA9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271EB">
        <w:trPr>
          <w:trHeight w:val="85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311ADA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237" w:type="dxa"/>
            <w:vAlign w:val="center"/>
          </w:tcPr>
          <w:p w:rsidR="003C549B" w:rsidRPr="005D63E4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271E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C549B" w:rsidRPr="00AD1542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271EB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C549B" w:rsidRPr="002113E5" w:rsidRDefault="00E271E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271EB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237" w:type="dxa"/>
          </w:tcPr>
          <w:p w:rsidR="003C549B" w:rsidRPr="001526FF" w:rsidRDefault="00E271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271EB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C549B" w:rsidRPr="001526FF" w:rsidRDefault="00E271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271EB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C549B" w:rsidRPr="005E2657" w:rsidRDefault="00E271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271EB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C549B" w:rsidRPr="00834AE5" w:rsidRDefault="00E271E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271EB">
        <w:trPr>
          <w:trHeight w:val="794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C549B" w:rsidRPr="00572C7E" w:rsidRDefault="00E271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271EB">
        <w:trPr>
          <w:trHeight w:val="794"/>
        </w:trPr>
        <w:tc>
          <w:tcPr>
            <w:tcW w:w="6663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C549B" w:rsidRPr="00DC24B9" w:rsidRDefault="00E271E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271EB">
        <w:trPr>
          <w:trHeight w:val="794"/>
        </w:trPr>
        <w:tc>
          <w:tcPr>
            <w:tcW w:w="6663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237" w:type="dxa"/>
            <w:vAlign w:val="center"/>
          </w:tcPr>
          <w:p w:rsidR="003C549B" w:rsidRPr="005F1F0D" w:rsidRDefault="00E271E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271EB">
        <w:trPr>
          <w:trHeight w:val="794"/>
        </w:trPr>
        <w:tc>
          <w:tcPr>
            <w:tcW w:w="6663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C549B" w:rsidRPr="003A713F" w:rsidRDefault="00E271E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CC25D2" w:rsidRDefault="00E271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E271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6 850 000 000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E271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6 850 000 000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E271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6 850 000 000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65185C" w:rsidRDefault="00E271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E271E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E271E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6,8903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C549B" w:rsidRPr="0065185C" w:rsidRDefault="00E271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E271E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C549B" w:rsidRPr="0065185C" w:rsidRDefault="00E271E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E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271EB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2018-04-11T08:30:00Z</dcterms:created>
  <dcterms:modified xsi:type="dcterms:W3CDTF">2018-04-11T08:31:00Z</dcterms:modified>
</cp:coreProperties>
</file>