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53E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53E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53E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53E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53EF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53EF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53E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53EF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53EF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53EF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53EF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53EF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53EF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53EF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53EF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619 500 000 000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53E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53EF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EF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53EFA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2017-06-06T08:41:00Z</cp:lastPrinted>
  <dcterms:created xsi:type="dcterms:W3CDTF">2017-06-06T08:36:00Z</dcterms:created>
  <dcterms:modified xsi:type="dcterms:W3CDTF">2017-06-06T08:41:00Z</dcterms:modified>
</cp:coreProperties>
</file>