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5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5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57F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57F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57F0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57F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5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5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57F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5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57F0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57F0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5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5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57F0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57F0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5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57F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57F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57F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57F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57F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57F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57F0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57F0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5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366 033 000 000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5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10,6126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57F0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57F0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5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5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657F0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0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57F09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57F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57F0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57F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57F0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2015-11-26T06:05:00Z</cp:lastPrinted>
  <dcterms:created xsi:type="dcterms:W3CDTF">2015-11-26T06:04:00Z</dcterms:created>
  <dcterms:modified xsi:type="dcterms:W3CDTF">2015-11-26T06:06:00Z</dcterms:modified>
</cp:coreProperties>
</file>