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C6B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2016108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C6B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C6B8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C6B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C6B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C6B8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C6B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C6B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C6B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C6B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C6B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C6B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C6B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C6B8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C6B8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C6B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C6B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292 810 000 000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C6B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292 810 000 000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C6B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292 810 000 000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C6B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10,5485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C6B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C6B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C6B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C6B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C6B81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B8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C6B81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2016-05-27T10:49:00Z</dcterms:created>
  <dcterms:modified xsi:type="dcterms:W3CDTF">2016-05-27T10:49:00Z</dcterms:modified>
</cp:coreProperties>
</file>