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C04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C04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24.07.2017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C04A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2017188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C04A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C04A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C04A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C04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01.08.2017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C04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C04A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C04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C04A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C04A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C04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C04A0">
        <w:trPr>
          <w:trHeight w:val="382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C04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C04A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C04A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C04A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C04A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C04A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C04A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C04A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C04A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C04A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C04A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C04A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C04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C04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227 000 000 000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C04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227 000 000 000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C04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227 000 000 000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C04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8,5085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C04A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C04A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C04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C04A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BC04A0" w:rsidRDefault="00232B0E" w:rsidP="00BC04A0">
      <w:pPr>
        <w:ind w:firstLine="0"/>
        <w:rPr>
          <w:szCs w:val="28"/>
        </w:rPr>
      </w:pPr>
      <w:bookmarkStart w:id="0" w:name="_GoBack"/>
      <w:bookmarkEnd w:id="0"/>
    </w:p>
    <w:sectPr w:rsidR="00232B0E" w:rsidRPr="00BC04A0" w:rsidSect="00BC04A0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4A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C04A0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2017-07-24T12:52:00Z</cp:lastPrinted>
  <dcterms:created xsi:type="dcterms:W3CDTF">2017-07-24T12:52:00Z</dcterms:created>
  <dcterms:modified xsi:type="dcterms:W3CDTF">2017-07-24T12:54:00Z</dcterms:modified>
</cp:coreProperties>
</file>