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818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18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818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186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8186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8186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8186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818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818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818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818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8186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8186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8186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8186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8186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8186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157 359 000 000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157 359 000 000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157 359 000 000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9,5034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8186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8186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86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81869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2016-12-26T08:54:00Z</dcterms:created>
  <dcterms:modified xsi:type="dcterms:W3CDTF">2016-12-26T08:54:00Z</dcterms:modified>
</cp:coreProperties>
</file>