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74C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4C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74C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4C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74C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74C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74C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74C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74C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74C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74C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74C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74C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74C6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74C6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8,7634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74C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74C6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63"/>
    <w:rsid w:val="0006322A"/>
    <w:rsid w:val="00074C63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2017-05-29T12:41:00Z</cp:lastPrinted>
  <dcterms:created xsi:type="dcterms:W3CDTF">2017-05-29T12:41:00Z</dcterms:created>
  <dcterms:modified xsi:type="dcterms:W3CDTF">2017-05-29T12:42:00Z</dcterms:modified>
</cp:coreProperties>
</file>