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FD12D0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C549B" w:rsidRPr="00435E96" w:rsidRDefault="00FD12D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FD12D0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946" w:type="dxa"/>
            <w:vAlign w:val="center"/>
          </w:tcPr>
          <w:p w:rsidR="003C549B" w:rsidRPr="002113E5" w:rsidRDefault="00FD12D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22.12.2017</w:t>
            </w:r>
          </w:p>
        </w:tc>
      </w:tr>
      <w:tr w:rsidR="003C549B" w:rsidRPr="00B237E3" w:rsidTr="00FD12D0">
        <w:trPr>
          <w:trHeight w:val="1036"/>
        </w:trPr>
        <w:tc>
          <w:tcPr>
            <w:tcW w:w="5954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C549B" w:rsidRPr="000B3557" w:rsidRDefault="00FD12D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2017343</w:t>
            </w:r>
          </w:p>
        </w:tc>
      </w:tr>
      <w:tr w:rsidR="003C549B" w:rsidRPr="00B237E3" w:rsidTr="00FD12D0">
        <w:trPr>
          <w:trHeight w:val="1036"/>
        </w:trPr>
        <w:tc>
          <w:tcPr>
            <w:tcW w:w="5954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FD12D0">
        <w:trPr>
          <w:trHeight w:val="1036"/>
        </w:trPr>
        <w:tc>
          <w:tcPr>
            <w:tcW w:w="5954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FD12D0">
        <w:trPr>
          <w:trHeight w:val="1036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FD12D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FD12D0">
        <w:trPr>
          <w:trHeight w:val="413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C549B" w:rsidRPr="002113E5" w:rsidRDefault="00FD12D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FD12D0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171884" w:rsidRDefault="00FD12D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22.12.2017</w:t>
            </w:r>
          </w:p>
        </w:tc>
      </w:tr>
      <w:tr w:rsidR="003C549B" w:rsidRPr="002113E5" w:rsidTr="00FD12D0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2113E5" w:rsidRDefault="00FD12D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25.12.2017</w:t>
            </w:r>
          </w:p>
        </w:tc>
      </w:tr>
      <w:tr w:rsidR="003C549B" w:rsidRPr="002113E5" w:rsidTr="00FD12D0">
        <w:trPr>
          <w:trHeight w:val="397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946" w:type="dxa"/>
            <w:vAlign w:val="center"/>
          </w:tcPr>
          <w:p w:rsidR="003C549B" w:rsidRPr="002113E5" w:rsidRDefault="00FD12D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FD12D0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FD12D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FD12D0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C549B" w:rsidRPr="002113E5" w:rsidRDefault="00FD12D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FD12D0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946" w:type="dxa"/>
            <w:vAlign w:val="center"/>
          </w:tcPr>
          <w:p w:rsidR="003C549B" w:rsidRPr="002113E5" w:rsidRDefault="00FD12D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FD12D0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946" w:type="dxa"/>
            <w:vAlign w:val="center"/>
          </w:tcPr>
          <w:p w:rsidR="003C549B" w:rsidRPr="002113E5" w:rsidRDefault="00FD12D0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FD12D0">
        <w:trPr>
          <w:trHeight w:val="55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F24CA9" w:rsidRDefault="00FD12D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FD12D0">
        <w:trPr>
          <w:trHeight w:val="85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D12D0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D12D0">
        <w:trPr>
          <w:trHeight w:val="397"/>
        </w:trPr>
        <w:tc>
          <w:tcPr>
            <w:tcW w:w="5954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311ADA" w:rsidRDefault="00FD12D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FD12D0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C549B" w:rsidRPr="005D63E4" w:rsidRDefault="00FD12D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D12D0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C549B" w:rsidRPr="00AD1542" w:rsidRDefault="00FD12D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D12D0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C549B" w:rsidRPr="002113E5" w:rsidRDefault="00FD12D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FD12D0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C549B" w:rsidRPr="001526FF" w:rsidRDefault="00FD12D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FD12D0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C549B" w:rsidRPr="001526FF" w:rsidRDefault="00FD12D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FD12D0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C549B" w:rsidRPr="005E2657" w:rsidRDefault="00FD12D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FD12D0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C549B" w:rsidRPr="00834AE5" w:rsidRDefault="00FD12D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FD12D0">
        <w:trPr>
          <w:trHeight w:val="794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C549B" w:rsidRPr="00572C7E" w:rsidRDefault="00FD12D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FD12D0">
        <w:trPr>
          <w:trHeight w:val="794"/>
        </w:trPr>
        <w:tc>
          <w:tcPr>
            <w:tcW w:w="5954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C549B" w:rsidRPr="00DC24B9" w:rsidRDefault="00FD12D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FD12D0">
        <w:trPr>
          <w:trHeight w:val="794"/>
        </w:trPr>
        <w:tc>
          <w:tcPr>
            <w:tcW w:w="5954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946" w:type="dxa"/>
            <w:vAlign w:val="center"/>
          </w:tcPr>
          <w:p w:rsidR="003C549B" w:rsidRPr="005F1F0D" w:rsidRDefault="00FD12D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FD12D0">
        <w:trPr>
          <w:trHeight w:val="794"/>
        </w:trPr>
        <w:tc>
          <w:tcPr>
            <w:tcW w:w="5954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C549B" w:rsidRPr="003A713F" w:rsidRDefault="00FD12D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FD12D0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CC25D2" w:rsidRDefault="00FD12D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FD12D0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FD12D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54 800 000 000</w:t>
            </w:r>
          </w:p>
        </w:tc>
      </w:tr>
      <w:tr w:rsidR="003C549B" w:rsidRPr="0065185C" w:rsidTr="00FD12D0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FD12D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54 800 000 000</w:t>
            </w:r>
          </w:p>
        </w:tc>
      </w:tr>
      <w:tr w:rsidR="003C549B" w:rsidRPr="0065185C" w:rsidTr="00FD12D0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FD12D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54 800 000 000</w:t>
            </w:r>
          </w:p>
        </w:tc>
      </w:tr>
      <w:tr w:rsidR="003C549B" w:rsidRPr="0065185C" w:rsidTr="00FD12D0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65185C" w:rsidRDefault="00FD12D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7,3603</w:t>
            </w:r>
          </w:p>
        </w:tc>
      </w:tr>
      <w:tr w:rsidR="003C549B" w:rsidRPr="0065185C" w:rsidTr="00FD12D0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FD12D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FD12D0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FD12D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7,3700</w:t>
            </w:r>
          </w:p>
        </w:tc>
      </w:tr>
      <w:tr w:rsidR="003C549B" w:rsidRPr="0065185C" w:rsidTr="00FD12D0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C549B" w:rsidRPr="0065185C" w:rsidRDefault="00FD12D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FD12D0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C549B" w:rsidRPr="0065185C" w:rsidRDefault="00FD12D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2D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D12D0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2017-12-25T10:54:00Z</dcterms:created>
  <dcterms:modified xsi:type="dcterms:W3CDTF">2017-12-25T10:54:00Z</dcterms:modified>
</cp:coreProperties>
</file>