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13.09.2018</w:t>
            </w:r>
          </w:p>
        </w:tc>
      </w:tr>
      <w:tr w:rsidR="00323E66" w:rsidRPr="00CC5818" w:rsidTr="00AD24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2018256</w:t>
            </w:r>
          </w:p>
        </w:tc>
      </w:tr>
      <w:tr w:rsidR="00323E66" w:rsidRPr="00CC5818" w:rsidTr="00AD24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D242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D2429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D2429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AD2429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14.09.2018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19.10.2018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D242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D2429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D2429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D242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AD2429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AD2429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AD2429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D2429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D242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AD242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D2429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AD2429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</w:t>
      </w:r>
      <w:r>
        <w:lastRenderedPageBreak/>
        <w:t>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AD2429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2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D2429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4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2018-09-14T13:02:00Z</dcterms:created>
  <dcterms:modified xsi:type="dcterms:W3CDTF">2018-09-14T13:04:00Z</dcterms:modified>
</cp:coreProperties>
</file>