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отборов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1C6CA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1C6CA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28.01.2016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1C6CA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2016012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</w:t>
            </w:r>
            <w:r w:rsidRPr="00F75869">
              <w:lastRenderedPageBreak/>
              <w:t>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C6CA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150 000 000 000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1C6CA2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 xml:space="preserve">Срок действия договора </w:t>
            </w:r>
            <w:proofErr w:type="spellStart"/>
            <w:r w:rsidRPr="00271B02">
              <w:rPr>
                <w:szCs w:val="28"/>
              </w:rPr>
              <w:t>репо</w:t>
            </w:r>
            <w:proofErr w:type="spellEnd"/>
            <w:r w:rsidRPr="00271B02">
              <w:rPr>
                <w:szCs w:val="28"/>
              </w:rPr>
              <w:t xml:space="preserve">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1C6CA2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1C6CA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28.01.2016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1C6CA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29.01.2016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1C6CA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1C6CA2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1C6CA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1C6CA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1C6CA2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1C6CA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1C6CA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1C6CA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1C6CA2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1C6CA2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687C5C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отборов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1C6CA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1C6CA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1C6CA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1C6CA2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1C6CA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1C6CA2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1C6CA2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1C6CA2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232B0E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отборов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1C6CA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10,5001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C6CA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244 880 000 000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C6CA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1C6CA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150 000 000 000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1C6CA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10,5530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C6CA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10,5000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1C6CA2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10,7200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1C6CA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1C6CA2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12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  <w:bookmarkStart w:id="0" w:name="_GoBack"/>
      <w:bookmarkEnd w:id="0"/>
    </w:p>
    <w:sectPr w:rsidR="00232B0E" w:rsidRPr="00232B0E" w:rsidSect="001C6CA2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3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6CA2"/>
    <w:rsid w:val="0006322A"/>
    <w:rsid w:val="00096875"/>
    <w:rsid w:val="000B3557"/>
    <w:rsid w:val="000B56EB"/>
    <w:rsid w:val="000E5903"/>
    <w:rsid w:val="001526FF"/>
    <w:rsid w:val="00171884"/>
    <w:rsid w:val="001C6CA2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7</TotalTime>
  <Pages>3</Pages>
  <Words>554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dcterms:created xsi:type="dcterms:W3CDTF">2016-01-28T08:54:00Z</dcterms:created>
  <dcterms:modified xsi:type="dcterms:W3CDTF">2016-01-28T09:01:00Z</dcterms:modified>
</cp:coreProperties>
</file>