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109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109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109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109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109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109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109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109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109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109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109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109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109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109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109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1096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1096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67 068 000 000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67 068 000 000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67 068 000 000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109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C1096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96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10968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2016-12-12T12:46:00Z</cp:lastPrinted>
  <dcterms:created xsi:type="dcterms:W3CDTF">2016-12-12T12:45:00Z</dcterms:created>
  <dcterms:modified xsi:type="dcterms:W3CDTF">2016-12-12T12:46:00Z</dcterms:modified>
</cp:coreProperties>
</file>