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36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36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362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2016262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362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362A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362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36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36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362A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36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362A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362A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36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36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362A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362A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362A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362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362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C362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C362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362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362A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362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362A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362A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362A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36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36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128 850 000 000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36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128 850 000 000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36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128 850 000 000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36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9,5136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362A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362A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36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362A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C362A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2A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362A8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2016-11-22T08:28:00Z</dcterms:created>
  <dcterms:modified xsi:type="dcterms:W3CDTF">2016-11-22T08:29:00Z</dcterms:modified>
</cp:coreProperties>
</file>