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054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054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054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054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054B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054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054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054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054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054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054B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054B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054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054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054B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054B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054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054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054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054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054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054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054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054B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054B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054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54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63 375 000 000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54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63 375 000 000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054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63 375 000 000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054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9,2516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054B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054B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054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054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054B4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4B4"/>
    <w:rsid w:val="0006322A"/>
    <w:rsid w:val="00096875"/>
    <w:rsid w:val="000B3557"/>
    <w:rsid w:val="000B56EB"/>
    <w:rsid w:val="000E5903"/>
    <w:rsid w:val="001054B4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054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54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054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54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8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2017-04-25T08:47:00Z</cp:lastPrinted>
  <dcterms:created xsi:type="dcterms:W3CDTF">2017-04-25T08:47:00Z</dcterms:created>
  <dcterms:modified xsi:type="dcterms:W3CDTF">2017-04-25T08:55:00Z</dcterms:modified>
</cp:coreProperties>
</file>