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552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552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29.06.2017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5522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2017163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5522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5522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5522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552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552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5522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552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5522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5522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552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5522D">
        <w:trPr>
          <w:trHeight w:val="52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552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5522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5522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552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5522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5522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5522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5522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5522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5522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5522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5522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5522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5522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13 050 000 000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5522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13 050 000 000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5522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13 050 000 000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5522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5522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5522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5522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5522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65522D">
      <w:pPr>
        <w:ind w:firstLine="0"/>
        <w:rPr>
          <w:szCs w:val="28"/>
        </w:rPr>
      </w:pPr>
    </w:p>
    <w:sectPr w:rsidR="00232B0E" w:rsidSect="0065522D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22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5522D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2017-06-30T10:55:00Z</dcterms:created>
  <dcterms:modified xsi:type="dcterms:W3CDTF">2017-06-30T10:56:00Z</dcterms:modified>
</cp:coreProperties>
</file>