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03E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03E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03E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2017036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3E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03EE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03E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03E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03E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3E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03E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03EE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03EE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03E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03E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03EE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03EE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03E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03E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03E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03E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03E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03E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03E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03EE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03EE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03E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3E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3E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3E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03E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9,5633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03EE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03EE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03E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03E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sectPr w:rsidR="00232B0E" w:rsidSect="00E03EEB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EE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3EEB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03E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03EE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03E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03EE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2017-02-13T12:27:00Z</cp:lastPrinted>
  <dcterms:created xsi:type="dcterms:W3CDTF">2017-02-13T12:25:00Z</dcterms:created>
  <dcterms:modified xsi:type="dcterms:W3CDTF">2017-02-13T12:27:00Z</dcterms:modified>
</cp:coreProperties>
</file>