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44A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44A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24.07.2017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44AF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2017187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44AF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44AF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44AF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44A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44A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44AF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44A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44AF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44AF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44A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44AF5">
        <w:trPr>
          <w:trHeight w:val="38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44A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44AF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44AF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44A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44AF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44AF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44AF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44AF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44AF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44AF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44AF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44AF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44A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44A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231 600 000 000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44A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231 600 000 000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44A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231 600 000 000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44A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8,5042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44AF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44AF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8,5714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44A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44A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E44AF5">
      <w:pPr>
        <w:ind w:firstLine="0"/>
        <w:rPr>
          <w:szCs w:val="28"/>
        </w:rPr>
      </w:pPr>
      <w:bookmarkStart w:id="0" w:name="_GoBack"/>
      <w:bookmarkEnd w:id="0"/>
    </w:p>
    <w:sectPr w:rsidR="00232B0E" w:rsidSect="00E44AF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AF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44AF5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2017-07-24T12:54:00Z</dcterms:created>
  <dcterms:modified xsi:type="dcterms:W3CDTF">2017-07-24T12:55:00Z</dcterms:modified>
</cp:coreProperties>
</file>