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  <w:bookmarkStart w:id="0" w:name="_GoBack"/>
      <w:bookmarkEnd w:id="0"/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5A7A8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5A7A8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08.06.2015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5A7A8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022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</w:t>
            </w:r>
            <w:r w:rsidRPr="00F75869">
              <w:lastRenderedPageBreak/>
              <w:t>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5A7A8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5A7A80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5A7A8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08.06.2015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5A7A8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09.06.2015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5A7A8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5A7A8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5A7A8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5A7A8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5A7A80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5A7A8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CF758C" w:rsidRDefault="00CF75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5A7A8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5A7A8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Нет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5A7A8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5A7A8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5A7A8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5A7A8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5A7A8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5A7A8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5A7A8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5A7A8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5A7A8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5A7A80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5A7A80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5A7A8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A7A8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103 350 000 000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A7A8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A7A8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5A7A8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12,5009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5A7A8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12,5000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5A7A8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12,5500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lastRenderedPageBreak/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5A7A8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5A7A8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A80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9778A"/>
    <w:rsid w:val="003C549B"/>
    <w:rsid w:val="004002BC"/>
    <w:rsid w:val="00435E96"/>
    <w:rsid w:val="005003A8"/>
    <w:rsid w:val="005035B2"/>
    <w:rsid w:val="00572C7E"/>
    <w:rsid w:val="005A7A80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4</Pages>
  <Words>564</Words>
  <Characters>3220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2015-06-11T12:26:00Z</dcterms:created>
  <dcterms:modified xsi:type="dcterms:W3CDTF">2015-06-11T12:27:00Z</dcterms:modified>
</cp:coreProperties>
</file>