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677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677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677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677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677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677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677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677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677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677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677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677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677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677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677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9,6420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9,7007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677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677D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D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677D4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677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67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677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677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2017-01-26T12:21:00Z</cp:lastPrinted>
  <dcterms:created xsi:type="dcterms:W3CDTF">2017-01-26T12:21:00Z</dcterms:created>
  <dcterms:modified xsi:type="dcterms:W3CDTF">2017-01-26T12:22:00Z</dcterms:modified>
</cp:coreProperties>
</file>