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F4D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F4D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F4D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F4D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F4DA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F4D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F4D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F4D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F4D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F4D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F4D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F4DA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F4D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F4D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F4D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F4D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F4D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F4D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F4D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F4D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F4D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F4D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F4D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F4DA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F4DA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F4D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F4D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122 500 000 000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F4D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122 500 000 000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F4D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122 500 000 000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F4D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10,5060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F4DA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F4DA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F4D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F4D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9F4DA9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DA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9F4DA9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2016-06-07T08:40:00Z</cp:lastPrinted>
  <dcterms:created xsi:type="dcterms:W3CDTF">2016-06-07T08:39:00Z</dcterms:created>
  <dcterms:modified xsi:type="dcterms:W3CDTF">2016-06-07T08:41:00Z</dcterms:modified>
</cp:coreProperties>
</file>