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F6462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F6462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30.11.2016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F6462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2016271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6462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F6462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F6462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F6462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F6462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6462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F6462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F6462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F64627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F6462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F6462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F6462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F6462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F6462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6462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6462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6462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6462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F6462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F6462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6462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6462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6462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9,5400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6462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27 200 000 000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6462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27 200 000 000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6462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27 200 000 000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6462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9,5808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6462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9,5400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6462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9,6050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6462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6462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F64627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62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64627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F6462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F6462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F6462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F6462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2016-11-30T08:41:00Z</cp:lastPrinted>
  <dcterms:created xsi:type="dcterms:W3CDTF">2016-11-30T08:41:00Z</dcterms:created>
  <dcterms:modified xsi:type="dcterms:W3CDTF">2016-11-30T08:43:00Z</dcterms:modified>
</cp:coreProperties>
</file>