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3379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3543D2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379" w:type="dxa"/>
            <w:vAlign w:val="center"/>
          </w:tcPr>
          <w:p w:rsidR="00323E66" w:rsidRPr="00CC5818" w:rsidRDefault="003543D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3543D2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379" w:type="dxa"/>
            <w:vAlign w:val="center"/>
          </w:tcPr>
          <w:p w:rsidR="00323E66" w:rsidRPr="00CC5818" w:rsidRDefault="003543D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24.12.2018</w:t>
            </w:r>
          </w:p>
        </w:tc>
      </w:tr>
      <w:tr w:rsidR="00323E66" w:rsidRPr="00CC5818" w:rsidTr="003543D2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379" w:type="dxa"/>
            <w:vAlign w:val="center"/>
          </w:tcPr>
          <w:p w:rsidR="00323E66" w:rsidRPr="00CC5818" w:rsidRDefault="003543D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2018363</w:t>
            </w:r>
          </w:p>
        </w:tc>
      </w:tr>
      <w:tr w:rsidR="00323E66" w:rsidRPr="00CC5818" w:rsidTr="003543D2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3543D2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</w:t>
            </w:r>
            <w:r w:rsidRPr="00CC5818">
              <w:lastRenderedPageBreak/>
              <w:t>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3543D2">
        <w:trPr>
          <w:trHeight w:val="46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3543D2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3543D2">
        <w:trPr>
          <w:trHeight w:val="1036"/>
        </w:trPr>
        <w:tc>
          <w:tcPr>
            <w:tcW w:w="6521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3543D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100 000 000 000</w:t>
            </w:r>
          </w:p>
        </w:tc>
      </w:tr>
      <w:tr w:rsidR="00323E66" w:rsidRPr="00CC5818" w:rsidTr="003543D2">
        <w:trPr>
          <w:trHeight w:val="413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379" w:type="dxa"/>
            <w:vAlign w:val="center"/>
          </w:tcPr>
          <w:p w:rsidR="00323E66" w:rsidRPr="00CC5818" w:rsidRDefault="003543D2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21</w:t>
            </w:r>
          </w:p>
        </w:tc>
      </w:tr>
      <w:tr w:rsidR="00323E66" w:rsidRPr="00CC5818" w:rsidTr="003543D2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3543D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25.12.2018</w:t>
            </w:r>
          </w:p>
        </w:tc>
      </w:tr>
      <w:tr w:rsidR="00323E66" w:rsidRPr="00CC5818" w:rsidTr="003543D2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3543D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15.01.2019</w:t>
            </w:r>
          </w:p>
        </w:tc>
      </w:tr>
      <w:tr w:rsidR="00323E66" w:rsidRPr="00CC5818" w:rsidTr="003543D2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379" w:type="dxa"/>
            <w:vAlign w:val="center"/>
          </w:tcPr>
          <w:p w:rsidR="00323E66" w:rsidRPr="00CC5818" w:rsidRDefault="003543D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3543D2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379" w:type="dxa"/>
            <w:vAlign w:val="center"/>
          </w:tcPr>
          <w:p w:rsidR="00323E66" w:rsidRPr="00CC5818" w:rsidRDefault="003543D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7,36</w:t>
            </w:r>
          </w:p>
        </w:tc>
      </w:tr>
      <w:tr w:rsidR="00323E66" w:rsidRPr="00CC5818" w:rsidTr="003543D2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379" w:type="dxa"/>
            <w:vAlign w:val="center"/>
          </w:tcPr>
          <w:p w:rsidR="00323E66" w:rsidRPr="00CC5818" w:rsidRDefault="003543D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543D2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379" w:type="dxa"/>
            <w:vAlign w:val="center"/>
          </w:tcPr>
          <w:p w:rsidR="00323E66" w:rsidRPr="00CC5818" w:rsidRDefault="003543D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543D2">
        <w:trPr>
          <w:trHeight w:val="397"/>
        </w:trPr>
        <w:tc>
          <w:tcPr>
            <w:tcW w:w="6521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3543D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3543D2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379" w:type="dxa"/>
            <w:vAlign w:val="center"/>
          </w:tcPr>
          <w:p w:rsidR="00323E66" w:rsidRPr="00CC5818" w:rsidRDefault="003543D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3543D2">
        <w:trPr>
          <w:trHeight w:val="51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379" w:type="dxa"/>
            <w:vAlign w:val="center"/>
          </w:tcPr>
          <w:p w:rsidR="00323E66" w:rsidRPr="00CC5818" w:rsidRDefault="003543D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3543D2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379" w:type="dxa"/>
            <w:vAlign w:val="center"/>
          </w:tcPr>
          <w:p w:rsidR="00323E66" w:rsidRPr="00CC5818" w:rsidRDefault="003543D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3543D2">
        <w:trPr>
          <w:trHeight w:val="55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3543D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3543D2">
        <w:trPr>
          <w:trHeight w:val="85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543D2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543D2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3543D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3543D2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379" w:type="dxa"/>
            <w:vAlign w:val="center"/>
          </w:tcPr>
          <w:p w:rsidR="00323E66" w:rsidRPr="00CC5818" w:rsidRDefault="003543D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3543D2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379" w:type="dxa"/>
            <w:vAlign w:val="center"/>
          </w:tcPr>
          <w:p w:rsidR="00323E66" w:rsidRPr="00CC5818" w:rsidRDefault="003543D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3543D2">
        <w:trPr>
          <w:trHeight w:val="51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379" w:type="dxa"/>
            <w:vAlign w:val="center"/>
          </w:tcPr>
          <w:p w:rsidR="00323E66" w:rsidRPr="00CC5818" w:rsidRDefault="003543D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3543D2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379" w:type="dxa"/>
          </w:tcPr>
          <w:p w:rsidR="00323E66" w:rsidRPr="00CC5818" w:rsidRDefault="003543D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3543D2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379" w:type="dxa"/>
            <w:vAlign w:val="center"/>
          </w:tcPr>
          <w:p w:rsidR="00323E66" w:rsidRPr="00CC5818" w:rsidRDefault="003543D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3543D2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379" w:type="dxa"/>
            <w:vAlign w:val="center"/>
          </w:tcPr>
          <w:p w:rsidR="00323E66" w:rsidRPr="00CC5818" w:rsidRDefault="003543D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23E66" w:rsidRPr="00CC5818" w:rsidTr="003543D2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379" w:type="dxa"/>
            <w:vAlign w:val="center"/>
          </w:tcPr>
          <w:p w:rsidR="00323E66" w:rsidRPr="00CC5818" w:rsidRDefault="003543D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3543D2">
        <w:trPr>
          <w:trHeight w:val="794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379" w:type="dxa"/>
            <w:vAlign w:val="center"/>
          </w:tcPr>
          <w:p w:rsidR="00323E66" w:rsidRPr="00CC5818" w:rsidRDefault="003543D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23E66" w:rsidRPr="00CC5818" w:rsidTr="003543D2">
        <w:trPr>
          <w:trHeight w:val="655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379" w:type="dxa"/>
            <w:vAlign w:val="center"/>
          </w:tcPr>
          <w:p w:rsidR="00323E66" w:rsidRPr="00CC5818" w:rsidRDefault="003543D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23E66" w:rsidRPr="00CC5818" w:rsidTr="003543D2">
        <w:trPr>
          <w:trHeight w:val="579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379" w:type="dxa"/>
            <w:vAlign w:val="center"/>
          </w:tcPr>
          <w:p w:rsidR="00323E66" w:rsidRPr="00CC5818" w:rsidRDefault="003543D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3543D2">
        <w:trPr>
          <w:trHeight w:val="545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379" w:type="dxa"/>
            <w:vAlign w:val="center"/>
          </w:tcPr>
          <w:p w:rsidR="00323E66" w:rsidRPr="00CC5818" w:rsidRDefault="003543D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3543D2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23E66" w:rsidRPr="00CC5818" w:rsidRDefault="003543D2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7,3600</w:t>
            </w:r>
          </w:p>
        </w:tc>
      </w:tr>
      <w:tr w:rsidR="00323E66" w:rsidRPr="00CC5818" w:rsidTr="003543D2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3543D2" w:rsidP="00323E66">
            <w:pPr>
              <w:ind w:firstLine="0"/>
              <w:jc w:val="center"/>
              <w:rPr>
                <w:sz w:val="24"/>
              </w:rPr>
            </w:pPr>
            <w:r>
              <w:t>8 400 000 000</w:t>
            </w:r>
          </w:p>
        </w:tc>
      </w:tr>
      <w:tr w:rsidR="00323E66" w:rsidRPr="00CC5818" w:rsidTr="003543D2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3543D2" w:rsidP="00323E66">
            <w:pPr>
              <w:ind w:firstLine="0"/>
              <w:jc w:val="center"/>
              <w:rPr>
                <w:sz w:val="24"/>
              </w:rPr>
            </w:pPr>
            <w:r>
              <w:t>8 400 000 000</w:t>
            </w:r>
          </w:p>
        </w:tc>
      </w:tr>
      <w:tr w:rsidR="00323E66" w:rsidRPr="00CC5818" w:rsidTr="003543D2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3543D2" w:rsidP="00323E66">
            <w:pPr>
              <w:ind w:firstLine="0"/>
              <w:jc w:val="center"/>
              <w:rPr>
                <w:sz w:val="24"/>
              </w:rPr>
            </w:pPr>
            <w:r>
              <w:t>8 400 000 000</w:t>
            </w:r>
          </w:p>
        </w:tc>
      </w:tr>
      <w:tr w:rsidR="00323E66" w:rsidRPr="00CC5818" w:rsidTr="003543D2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23E66" w:rsidRPr="00CC5818" w:rsidRDefault="003543D2" w:rsidP="00323E66">
            <w:pPr>
              <w:ind w:firstLine="0"/>
              <w:jc w:val="center"/>
              <w:rPr>
                <w:sz w:val="24"/>
              </w:rPr>
            </w:pPr>
            <w:r>
              <w:t>7,3750</w:t>
            </w:r>
          </w:p>
        </w:tc>
      </w:tr>
      <w:tr w:rsidR="00323E66" w:rsidRPr="00CC5818" w:rsidTr="003543D2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EB78A7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379" w:type="dxa"/>
            <w:vAlign w:val="center"/>
          </w:tcPr>
          <w:p w:rsidR="00323E66" w:rsidRPr="00CC5818" w:rsidRDefault="003543D2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7,3600</w:t>
            </w:r>
          </w:p>
        </w:tc>
      </w:tr>
      <w:tr w:rsidR="00323E66" w:rsidRPr="00CC5818" w:rsidTr="003543D2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379" w:type="dxa"/>
            <w:vAlign w:val="center"/>
          </w:tcPr>
          <w:p w:rsidR="00323E66" w:rsidRPr="00CC5818" w:rsidRDefault="003543D2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7,4600</w:t>
            </w:r>
          </w:p>
        </w:tc>
      </w:tr>
      <w:tr w:rsidR="00323E66" w:rsidRPr="00CC5818" w:rsidTr="003543D2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23E66" w:rsidRPr="00CC5818" w:rsidRDefault="003543D2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23E66" w:rsidRPr="00CC5818" w:rsidTr="003543D2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23E66" w:rsidRPr="00CC5818" w:rsidRDefault="003543D2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3543D2" w:rsidP="003543D2">
      <w:pPr>
        <w:rPr>
          <w:szCs w:val="28"/>
        </w:rPr>
      </w:pPr>
      <w:r>
        <w:rPr>
          <w:lang w:val="en-US"/>
        </w:rPr>
        <w:t xml:space="preserve"> </w:t>
      </w:r>
      <w:bookmarkStart w:id="0" w:name="_GoBack"/>
      <w:bookmarkEnd w:id="0"/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43D2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543D2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B78A7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588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2018-12-25T11:02:00Z</dcterms:created>
  <dcterms:modified xsi:type="dcterms:W3CDTF">2018-12-25T11:03:00Z</dcterms:modified>
</cp:coreProperties>
</file>