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423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18.01.2019</w:t>
            </w:r>
          </w:p>
        </w:tc>
      </w:tr>
      <w:tr w:rsidR="00323E66" w:rsidRPr="00CC5818" w:rsidTr="00D6357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2019011</w:t>
            </w:r>
          </w:p>
        </w:tc>
      </w:tr>
      <w:tr w:rsidR="00323E66" w:rsidRPr="00CC5818" w:rsidTr="00D6357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D6357F">
        <w:trPr>
          <w:trHeight w:val="1036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D6357F">
        <w:trPr>
          <w:trHeight w:val="46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D6357F">
        <w:trPr>
          <w:trHeight w:val="1036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D6357F">
        <w:trPr>
          <w:trHeight w:val="413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21.01.2019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25.02.2019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D6357F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D6357F">
        <w:trPr>
          <w:trHeight w:val="55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D6357F">
        <w:trPr>
          <w:trHeight w:val="85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D6357F">
        <w:trPr>
          <w:trHeight w:val="511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230" w:type="dxa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D6357F">
        <w:trPr>
          <w:trHeight w:val="794"/>
        </w:trPr>
        <w:tc>
          <w:tcPr>
            <w:tcW w:w="567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D6357F">
        <w:trPr>
          <w:trHeight w:val="65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D6357F">
        <w:trPr>
          <w:trHeight w:val="579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D6357F">
        <w:trPr>
          <w:trHeight w:val="545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</w:rPr>
            </w:pPr>
            <w:r>
              <w:t>65 000 000 000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</w:rPr>
            </w:pPr>
            <w:r>
              <w:t>50 000 000 000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</w:rPr>
            </w:pPr>
            <w:r>
              <w:t>49 999 999 999,98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D6357F">
        <w:trPr>
          <w:trHeight w:val="397"/>
        </w:trPr>
        <w:tc>
          <w:tcPr>
            <w:tcW w:w="567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4230" w:type="dxa"/>
            <w:vAlign w:val="center"/>
          </w:tcPr>
          <w:p w:rsidR="00323E66" w:rsidRPr="00CC5818" w:rsidRDefault="00D6357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D6357F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D6357F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D6357F" w:rsidP="00A52B20">
      <w:pPr>
        <w:rPr>
          <w:szCs w:val="28"/>
        </w:rPr>
      </w:pPr>
      <w:proofErr w:type="gramStart"/>
      <w:r>
        <w:t xml:space="preserve">DS - дисконт - выраженное в сотых долях процентов и округленное (по правилам математического округления) до двух знаков после запятой значение, </w:t>
      </w:r>
      <w:r>
        <w:lastRenderedPageBreak/>
        <w:t>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7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6357F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2019-01-21T10:54:00Z</dcterms:created>
  <dcterms:modified xsi:type="dcterms:W3CDTF">2019-01-21T10:55:00Z</dcterms:modified>
</cp:coreProperties>
</file>